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650B2E" w14:textId="6732DCF0" w:rsidR="004707DC" w:rsidRDefault="00E36145">
      <w:pPr>
        <w:rPr>
          <w:rFonts w:ascii="Comic Sans MS" w:hAnsi="Comic Sans MS"/>
          <w:u w:val="single"/>
        </w:rPr>
      </w:pPr>
      <w:r w:rsidRPr="004707DC">
        <w:rPr>
          <w:rFonts w:ascii="Comic Sans MS" w:hAnsi="Comic Sans MS"/>
          <w:u w:val="single"/>
        </w:rPr>
        <w:t>English – 08.09.2023</w:t>
      </w:r>
    </w:p>
    <w:p w14:paraId="2552D322" w14:textId="77777777" w:rsidR="004707DC" w:rsidRDefault="004707DC">
      <w:pPr>
        <w:rPr>
          <w:rFonts w:ascii="Comic Sans MS" w:hAnsi="Comic Sans MS"/>
          <w:u w:val="single"/>
        </w:rPr>
      </w:pPr>
      <w:bookmarkStart w:id="0" w:name="_GoBack"/>
      <w:bookmarkEnd w:id="0"/>
    </w:p>
    <w:p w14:paraId="6732B931" w14:textId="0336C511" w:rsidR="00E36145" w:rsidRPr="004707DC" w:rsidRDefault="004707DC">
      <w:pPr>
        <w:rPr>
          <w:rFonts w:ascii="Comic Sans MS" w:hAnsi="Comic Sans MS"/>
          <w:u w:val="single"/>
        </w:rPr>
      </w:pPr>
      <w:r w:rsidRPr="004707DC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020AF058" wp14:editId="113B6838">
            <wp:simplePos x="0" y="0"/>
            <wp:positionH relativeFrom="margin">
              <wp:align>center</wp:align>
            </wp:positionH>
            <wp:positionV relativeFrom="paragraph">
              <wp:posOffset>6680835</wp:posOffset>
            </wp:positionV>
            <wp:extent cx="4444918" cy="2481580"/>
            <wp:effectExtent l="76200" t="76200" r="70485" b="7112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7-09-17 at 19.15.30.png"/>
                    <pic:cNvPicPr/>
                  </pic:nvPicPr>
                  <pic:blipFill rotWithShape="1">
                    <a:blip r:embed="rId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0" r="1109" b="4221"/>
                    <a:stretch/>
                  </pic:blipFill>
                  <pic:spPr bwMode="auto">
                    <a:xfrm>
                      <a:off x="0" y="0"/>
                      <a:ext cx="4444918" cy="2481580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7DC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0973A8CA" wp14:editId="6FBA822A">
            <wp:simplePos x="0" y="0"/>
            <wp:positionH relativeFrom="margin">
              <wp:align>center</wp:align>
            </wp:positionH>
            <wp:positionV relativeFrom="paragraph">
              <wp:posOffset>777875</wp:posOffset>
            </wp:positionV>
            <wp:extent cx="4352925" cy="2679538"/>
            <wp:effectExtent l="76200" t="76200" r="66675" b="8318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7-09-17 at 19.16.34.png"/>
                    <pic:cNvPicPr/>
                  </pic:nvPicPr>
                  <pic:blipFill rotWithShape="1">
                    <a:blip r:embed="rId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" t="8514" r="4434" b="1738"/>
                    <a:stretch/>
                  </pic:blipFill>
                  <pic:spPr bwMode="auto">
                    <a:xfrm>
                      <a:off x="0" y="0"/>
                      <a:ext cx="4352925" cy="2679538"/>
                    </a:xfrm>
                    <a:prstGeom prst="rect">
                      <a:avLst/>
                    </a:prstGeom>
                    <a:ln w="7620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7DC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027EFD71" wp14:editId="45AB80E3">
            <wp:simplePos x="0" y="0"/>
            <wp:positionH relativeFrom="margin">
              <wp:align>center</wp:align>
            </wp:positionH>
            <wp:positionV relativeFrom="paragraph">
              <wp:posOffset>3842385</wp:posOffset>
            </wp:positionV>
            <wp:extent cx="4699000" cy="2549455"/>
            <wp:effectExtent l="76200" t="76200" r="82550" b="800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7-09-17 at 19.13.58.png"/>
                    <pic:cNvPicPr/>
                  </pic:nvPicPr>
                  <pic:blipFill rotWithShape="1"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1" t="11237" r="5802" b="10601"/>
                    <a:stretch/>
                  </pic:blipFill>
                  <pic:spPr bwMode="auto">
                    <a:xfrm>
                      <a:off x="0" y="0"/>
                      <a:ext cx="4699000" cy="254945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145" w:rsidRPr="004707DC">
        <w:rPr>
          <w:rFonts w:ascii="Comic Sans MS" w:hAnsi="Comic Sans MS"/>
        </w:rPr>
        <w:t xml:space="preserve">For this week’s homework, please choose one picture below and have a go at writing </w:t>
      </w:r>
      <w:r>
        <w:rPr>
          <w:rFonts w:ascii="Comic Sans MS" w:hAnsi="Comic Sans MS"/>
        </w:rPr>
        <w:t xml:space="preserve">a paragraph describing the image you can see. Think about the different adjectives you can use and imagine that you are in the picture. </w:t>
      </w:r>
    </w:p>
    <w:sectPr w:rsidR="00E36145" w:rsidRPr="004707DC" w:rsidSect="00ED4A62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5890"/>
    <w:rsid w:val="004707DC"/>
    <w:rsid w:val="00550AB4"/>
    <w:rsid w:val="00E36145"/>
    <w:rsid w:val="00ED4A62"/>
    <w:rsid w:val="00F25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8BB20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145"/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145"/>
    <w:rPr>
      <w:rFonts w:ascii="Segoe UI" w:hAnsi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598644B7</Template>
  <TotalTime>0</TotalTime>
  <Pages>1</Pages>
  <Words>36</Words>
  <Characters>209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Emily MacMillan</cp:lastModifiedBy>
  <cp:revision>2</cp:revision>
  <cp:lastPrinted>2023-09-08T11:52:00Z</cp:lastPrinted>
  <dcterms:created xsi:type="dcterms:W3CDTF">2023-09-08T18:07:00Z</dcterms:created>
  <dcterms:modified xsi:type="dcterms:W3CDTF">2023-09-08T18:07:00Z</dcterms:modified>
</cp:coreProperties>
</file>